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4B55B" w14:textId="55B41C69" w:rsidR="00A36E48" w:rsidRPr="00B36EE9" w:rsidRDefault="00A95498">
      <w:pPr>
        <w:pStyle w:val="1"/>
        <w:jc w:val="center"/>
        <w:rPr>
          <w:rFonts w:eastAsia="標楷體"/>
          <w:b/>
          <w:sz w:val="44"/>
          <w:szCs w:val="44"/>
        </w:rPr>
      </w:pPr>
      <w:r w:rsidRPr="00B36EE9">
        <w:rPr>
          <w:rFonts w:eastAsia="標楷體"/>
          <w:b/>
          <w:sz w:val="44"/>
          <w:szCs w:val="44"/>
        </w:rPr>
        <w:t>國立臺灣師範大學表演藝術</w:t>
      </w:r>
      <w:r w:rsidR="00B36EE9" w:rsidRPr="00B36EE9">
        <w:rPr>
          <w:rFonts w:eastAsia="標楷體"/>
          <w:b/>
          <w:sz w:val="44"/>
          <w:szCs w:val="44"/>
        </w:rPr>
        <w:t>學系</w:t>
      </w:r>
    </w:p>
    <w:p w14:paraId="302E599F" w14:textId="5C8DFF54" w:rsidR="00A36E48" w:rsidRPr="00B36EE9" w:rsidRDefault="00A95498" w:rsidP="00B36EE9">
      <w:pPr>
        <w:pStyle w:val="1"/>
        <w:jc w:val="center"/>
        <w:rPr>
          <w:rFonts w:eastAsia="標楷體"/>
          <w:b/>
          <w:sz w:val="44"/>
          <w:szCs w:val="44"/>
        </w:rPr>
      </w:pPr>
      <w:r w:rsidRPr="00B36EE9">
        <w:rPr>
          <w:rFonts w:eastAsia="標楷體"/>
          <w:b/>
          <w:sz w:val="44"/>
          <w:szCs w:val="44"/>
        </w:rPr>
        <w:t>「鋼琴合作」課程鑑定考試曲目表</w:t>
      </w:r>
    </w:p>
    <w:p w14:paraId="6B9039B3" w14:textId="3A6CE65B" w:rsidR="00B36EE9" w:rsidRPr="00B36EE9" w:rsidRDefault="00B36EE9" w:rsidP="00B36EE9">
      <w:pPr>
        <w:pStyle w:val="1"/>
        <w:jc w:val="center"/>
        <w:rPr>
          <w:sz w:val="28"/>
          <w:szCs w:val="28"/>
        </w:rPr>
      </w:pPr>
      <w:r w:rsidRPr="00B36EE9">
        <w:rPr>
          <w:sz w:val="28"/>
          <w:szCs w:val="28"/>
        </w:rPr>
        <w:t xml:space="preserve">Department </w:t>
      </w:r>
      <w:r w:rsidRPr="00B36EE9">
        <w:rPr>
          <w:sz w:val="28"/>
          <w:szCs w:val="28"/>
        </w:rPr>
        <w:t>of Performing Arts</w:t>
      </w:r>
      <w:r w:rsidRPr="00B36EE9">
        <w:rPr>
          <w:sz w:val="28"/>
          <w:szCs w:val="28"/>
        </w:rPr>
        <w:t xml:space="preserve"> </w:t>
      </w:r>
      <w:r w:rsidRPr="00B36EE9">
        <w:rPr>
          <w:sz w:val="28"/>
          <w:szCs w:val="28"/>
        </w:rPr>
        <w:t>National Taiwan Normal University</w:t>
      </w:r>
    </w:p>
    <w:p w14:paraId="4E892C28" w14:textId="42DD997F" w:rsidR="00B36EE9" w:rsidRPr="00B36EE9" w:rsidRDefault="00B36EE9" w:rsidP="00B36EE9">
      <w:pPr>
        <w:pStyle w:val="1"/>
        <w:jc w:val="center"/>
        <w:rPr>
          <w:sz w:val="28"/>
          <w:szCs w:val="28"/>
        </w:rPr>
      </w:pPr>
      <w:r w:rsidRPr="00B36EE9">
        <w:rPr>
          <w:sz w:val="28"/>
          <w:szCs w:val="28"/>
        </w:rPr>
        <w:t>Repertoire List for the Collaborative Piano Course Examination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9"/>
        <w:gridCol w:w="659"/>
        <w:gridCol w:w="3429"/>
        <w:gridCol w:w="2328"/>
        <w:gridCol w:w="2549"/>
      </w:tblGrid>
      <w:tr w:rsidR="00A36E48" w:rsidRPr="00B36EE9" w14:paraId="7807485B" w14:textId="77777777" w:rsidTr="00B36EE9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1025F" w14:textId="733DA38B" w:rsidR="00A36E48" w:rsidRPr="00B36EE9" w:rsidRDefault="00A95498">
            <w:pPr>
              <w:pStyle w:val="1"/>
              <w:spacing w:before="180" w:after="180" w:line="48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36EE9">
              <w:rPr>
                <w:rFonts w:eastAsia="標楷體"/>
                <w:b/>
                <w:sz w:val="28"/>
                <w:szCs w:val="28"/>
              </w:rPr>
              <w:t>姓</w:t>
            </w:r>
            <w:r w:rsidRPr="00B36EE9">
              <w:rPr>
                <w:rFonts w:eastAsia="標楷體"/>
                <w:b/>
                <w:sz w:val="28"/>
                <w:szCs w:val="28"/>
              </w:rPr>
              <w:t>名</w:t>
            </w:r>
            <w:r w:rsidR="00B36EE9" w:rsidRPr="00B36EE9">
              <w:rPr>
                <w:rFonts w:eastAsia="標楷體"/>
                <w:bCs/>
                <w:sz w:val="20"/>
                <w:szCs w:val="20"/>
              </w:rPr>
              <w:t xml:space="preserve"> </w:t>
            </w:r>
            <w:r w:rsidR="00B36EE9" w:rsidRPr="00B36EE9">
              <w:rPr>
                <w:rFonts w:eastAsia="標楷體"/>
                <w:bCs/>
              </w:rPr>
              <w:t>Name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50001" w14:textId="77777777" w:rsidR="00A36E48" w:rsidRPr="00B36EE9" w:rsidRDefault="00A36E48">
            <w:pPr>
              <w:pStyle w:val="1"/>
              <w:spacing w:before="180" w:after="180" w:line="480" w:lineRule="exact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E0C30" w14:textId="5AFEB7C2" w:rsidR="00A36E48" w:rsidRPr="00B36EE9" w:rsidRDefault="00A95498" w:rsidP="00B36EE9">
            <w:pPr>
              <w:pStyle w:val="1"/>
              <w:spacing w:before="180" w:after="180" w:line="48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36EE9">
              <w:rPr>
                <w:rFonts w:eastAsia="標楷體"/>
                <w:b/>
                <w:sz w:val="28"/>
                <w:szCs w:val="28"/>
              </w:rPr>
              <w:t>年</w:t>
            </w:r>
            <w:r w:rsidRPr="00B36EE9">
              <w:rPr>
                <w:rFonts w:eastAsia="標楷體"/>
                <w:b/>
                <w:sz w:val="28"/>
                <w:szCs w:val="28"/>
              </w:rPr>
              <w:t>級</w:t>
            </w:r>
            <w:r w:rsidR="00B36EE9" w:rsidRPr="00B36EE9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="00B36EE9" w:rsidRPr="009E203B">
              <w:rPr>
                <w:rFonts w:eastAsia="標楷體"/>
                <w:bCs/>
              </w:rPr>
              <w:t>Year of Study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687DE" w14:textId="50DAA7F5" w:rsidR="00A36E48" w:rsidRPr="00B36EE9" w:rsidRDefault="00A95498">
            <w:pPr>
              <w:pStyle w:val="1"/>
              <w:spacing w:before="180" w:after="180" w:line="480" w:lineRule="exact"/>
              <w:rPr>
                <w:rFonts w:eastAsia="標楷體"/>
                <w:sz w:val="28"/>
                <w:szCs w:val="28"/>
              </w:rPr>
            </w:pPr>
            <w:r w:rsidRPr="00B36EE9">
              <w:rPr>
                <w:rFonts w:eastAsia="標楷體"/>
                <w:sz w:val="28"/>
                <w:szCs w:val="28"/>
              </w:rPr>
              <w:t xml:space="preserve"> </w:t>
            </w:r>
          </w:p>
        </w:tc>
      </w:tr>
      <w:tr w:rsidR="00A36E48" w:rsidRPr="00B36EE9" w14:paraId="39977796" w14:textId="77777777" w:rsidTr="00B36EE9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FBCCD" w14:textId="0B15729D" w:rsidR="00A36E48" w:rsidRPr="00B36EE9" w:rsidRDefault="00A95498">
            <w:pPr>
              <w:pStyle w:val="1"/>
              <w:spacing w:before="180" w:after="180" w:line="48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36EE9">
              <w:rPr>
                <w:rFonts w:eastAsia="標楷體"/>
                <w:b/>
                <w:sz w:val="28"/>
                <w:szCs w:val="28"/>
              </w:rPr>
              <w:t>學</w:t>
            </w:r>
            <w:r w:rsidRPr="00B36EE9">
              <w:rPr>
                <w:rFonts w:eastAsia="標楷體"/>
                <w:b/>
                <w:sz w:val="28"/>
                <w:szCs w:val="28"/>
              </w:rPr>
              <w:t>號</w:t>
            </w:r>
            <w:r w:rsidR="00B36EE9" w:rsidRPr="00B36EE9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="00B36EE9" w:rsidRPr="00B36EE9">
              <w:rPr>
                <w:rFonts w:eastAsia="標楷體"/>
                <w:bCs/>
              </w:rPr>
              <w:t>ID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AD41F" w14:textId="77777777" w:rsidR="00A36E48" w:rsidRPr="00B36EE9" w:rsidRDefault="00A36E48" w:rsidP="00B36EE9">
            <w:pPr>
              <w:pStyle w:val="1"/>
              <w:spacing w:before="180" w:after="180" w:line="48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88653" w14:textId="77777777" w:rsidR="00A36E48" w:rsidRPr="00B36EE9" w:rsidRDefault="00A36E48">
            <w:pPr>
              <w:pStyle w:val="1"/>
              <w:spacing w:before="180" w:after="180" w:line="48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5E88F" w14:textId="77777777" w:rsidR="00A36E48" w:rsidRPr="00B36EE9" w:rsidRDefault="00A36E48">
            <w:pPr>
              <w:pStyle w:val="1"/>
              <w:spacing w:before="180" w:after="180" w:line="48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A36E48" w:rsidRPr="00B36EE9" w14:paraId="09DAF9CB" w14:textId="77777777" w:rsidTr="00B36EE9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101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69838" w14:textId="77777777" w:rsidR="00A36E48" w:rsidRDefault="00A95498" w:rsidP="00B36EE9">
            <w:pPr>
              <w:pStyle w:val="1"/>
              <w:spacing w:before="180" w:after="180"/>
              <w:rPr>
                <w:rFonts w:eastAsia="標楷體"/>
                <w:sz w:val="28"/>
                <w:szCs w:val="32"/>
              </w:rPr>
            </w:pPr>
            <w:r w:rsidRPr="00B36EE9">
              <w:rPr>
                <w:rFonts w:eastAsia="標楷體"/>
                <w:sz w:val="28"/>
                <w:szCs w:val="32"/>
              </w:rPr>
              <w:t>至少</w:t>
            </w:r>
            <w:r w:rsidRPr="00B36EE9">
              <w:rPr>
                <w:rFonts w:eastAsia="標楷體"/>
                <w:sz w:val="28"/>
                <w:szCs w:val="32"/>
              </w:rPr>
              <w:t xml:space="preserve"> 40 </w:t>
            </w:r>
            <w:r w:rsidRPr="00B36EE9">
              <w:rPr>
                <w:rFonts w:eastAsia="標楷體"/>
                <w:sz w:val="28"/>
                <w:szCs w:val="32"/>
              </w:rPr>
              <w:t>分鐘曲目：須含聲樂及器樂一管樂與一弦樂合作曲目</w:t>
            </w:r>
            <w:r w:rsidRPr="00B36EE9">
              <w:rPr>
                <w:rFonts w:eastAsia="標楷體"/>
                <w:sz w:val="28"/>
                <w:szCs w:val="32"/>
              </w:rPr>
              <w:t>(</w:t>
            </w:r>
            <w:r w:rsidRPr="00B36EE9">
              <w:rPr>
                <w:rFonts w:eastAsia="標楷體"/>
                <w:sz w:val="28"/>
                <w:szCs w:val="32"/>
              </w:rPr>
              <w:t>需寫出每首時間</w:t>
            </w:r>
            <w:r w:rsidRPr="00B36EE9">
              <w:rPr>
                <w:rFonts w:eastAsia="標楷體"/>
                <w:sz w:val="28"/>
                <w:szCs w:val="32"/>
              </w:rPr>
              <w:t>)</w:t>
            </w:r>
          </w:p>
          <w:p w14:paraId="02D393D5" w14:textId="00FC416D" w:rsidR="00B36EE9" w:rsidRPr="00B36EE9" w:rsidRDefault="00B36EE9" w:rsidP="00B36EE9">
            <w:pPr>
              <w:autoSpaceDN/>
              <w:spacing w:before="100" w:beforeAutospacing="1" w:after="100" w:afterAutospacing="1"/>
              <w:textAlignment w:val="auto"/>
              <w:outlineLvl w:val="2"/>
              <w:rPr>
                <w:rFonts w:hint="eastAsia"/>
                <w:sz w:val="24"/>
                <w:szCs w:val="24"/>
              </w:rPr>
            </w:pPr>
            <w:r w:rsidRPr="00B36EE9">
              <w:rPr>
                <w:sz w:val="24"/>
                <w:szCs w:val="24"/>
              </w:rPr>
              <w:t>Minimum 40-Minute Repertoire</w:t>
            </w:r>
            <w:r>
              <w:rPr>
                <w:sz w:val="24"/>
                <w:szCs w:val="24"/>
              </w:rPr>
              <w:t xml:space="preserve">. </w:t>
            </w:r>
            <w:r w:rsidRPr="00B36EE9">
              <w:rPr>
                <w:sz w:val="24"/>
                <w:szCs w:val="24"/>
              </w:rPr>
              <w:t>The repertoire must include vocal and instrumental collaborative works, including at least one work for collaboration with a wind instrument and one work for collaboration with a string instrument.</w:t>
            </w:r>
            <w:r>
              <w:rPr>
                <w:sz w:val="24"/>
                <w:szCs w:val="24"/>
              </w:rPr>
              <w:t xml:space="preserve"> </w:t>
            </w:r>
            <w:r w:rsidRPr="00B36EE9">
              <w:rPr>
                <w:sz w:val="24"/>
                <w:szCs w:val="24"/>
              </w:rPr>
              <w:t>Please indicate the duration of each work.</w:t>
            </w:r>
          </w:p>
        </w:tc>
      </w:tr>
      <w:tr w:rsidR="00A36E48" w:rsidRPr="00B36EE9" w14:paraId="113B536C" w14:textId="77777777" w:rsidTr="00B36EE9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101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DA90E" w14:textId="095328EE" w:rsidR="00A36E48" w:rsidRPr="00B36EE9" w:rsidRDefault="00A95498">
            <w:pPr>
              <w:pStyle w:val="1"/>
              <w:spacing w:before="108" w:after="108" w:line="480" w:lineRule="exact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B36EE9">
              <w:rPr>
                <w:rFonts w:eastAsia="標楷體"/>
                <w:b/>
                <w:sz w:val="32"/>
                <w:szCs w:val="32"/>
              </w:rPr>
              <w:t>考</w:t>
            </w:r>
            <w:r w:rsidRPr="00B36EE9">
              <w:rPr>
                <w:rFonts w:eastAsia="標楷體"/>
                <w:b/>
                <w:sz w:val="32"/>
                <w:szCs w:val="32"/>
              </w:rPr>
              <w:t>試</w:t>
            </w:r>
            <w:r w:rsidRPr="00B36EE9">
              <w:rPr>
                <w:rFonts w:eastAsia="標楷體"/>
                <w:b/>
                <w:sz w:val="32"/>
                <w:szCs w:val="32"/>
              </w:rPr>
              <w:t>曲</w:t>
            </w:r>
            <w:r w:rsidRPr="00B36EE9">
              <w:rPr>
                <w:rFonts w:eastAsia="標楷體"/>
                <w:b/>
                <w:sz w:val="32"/>
                <w:szCs w:val="32"/>
              </w:rPr>
              <w:t>目</w:t>
            </w:r>
            <w:r w:rsidR="00B36EE9">
              <w:rPr>
                <w:rFonts w:eastAsia="標楷體" w:hint="eastAsia"/>
                <w:b/>
                <w:sz w:val="32"/>
                <w:szCs w:val="32"/>
              </w:rPr>
              <w:t xml:space="preserve"> </w:t>
            </w:r>
            <w:r w:rsidR="00B36EE9">
              <w:t>Examination Repertoire</w:t>
            </w:r>
            <w:r w:rsidR="00B36EE9">
              <w:rPr>
                <w:rFonts w:eastAsia="標楷體" w:hint="eastAsia"/>
                <w:b/>
                <w:sz w:val="32"/>
                <w:szCs w:val="32"/>
              </w:rPr>
              <w:t xml:space="preserve"> </w:t>
            </w:r>
          </w:p>
        </w:tc>
      </w:tr>
      <w:tr w:rsidR="00A36E48" w:rsidRPr="00B36EE9" w14:paraId="0C2A7870" w14:textId="77777777" w:rsidTr="00B36EE9">
        <w:tblPrEx>
          <w:tblCellMar>
            <w:top w:w="0" w:type="dxa"/>
            <w:bottom w:w="0" w:type="dxa"/>
          </w:tblCellMar>
        </w:tblPrEx>
        <w:trPr>
          <w:trHeight w:val="4242"/>
        </w:trPr>
        <w:tc>
          <w:tcPr>
            <w:tcW w:w="101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C1C8E" w14:textId="77777777" w:rsidR="00A36E48" w:rsidRPr="00B36EE9" w:rsidRDefault="00A36E48">
            <w:pPr>
              <w:pStyle w:val="1"/>
              <w:spacing w:before="108" w:after="108" w:line="48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01E04C45" w14:textId="77777777" w:rsidR="00A36E48" w:rsidRPr="00B36EE9" w:rsidRDefault="00A36E48">
            <w:pPr>
              <w:pStyle w:val="1"/>
              <w:spacing w:before="108" w:after="108" w:line="48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14DA9247" w14:textId="77777777" w:rsidR="00A36E48" w:rsidRPr="00B36EE9" w:rsidRDefault="00A36E48">
            <w:pPr>
              <w:pStyle w:val="1"/>
              <w:spacing w:before="108" w:after="108" w:line="48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202A6728" w14:textId="77777777" w:rsidR="00A36E48" w:rsidRPr="00B36EE9" w:rsidRDefault="00A36E48">
            <w:pPr>
              <w:pStyle w:val="1"/>
              <w:spacing w:before="108" w:after="108" w:line="48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15C42298" w14:textId="77777777" w:rsidR="00A36E48" w:rsidRPr="00B36EE9" w:rsidRDefault="00A36E48">
            <w:pPr>
              <w:pStyle w:val="1"/>
              <w:spacing w:before="108" w:after="108" w:line="48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3006B3BF" w14:textId="77777777" w:rsidR="00A36E48" w:rsidRPr="00B36EE9" w:rsidRDefault="00A36E48">
            <w:pPr>
              <w:pStyle w:val="1"/>
              <w:spacing w:before="108" w:after="108" w:line="480" w:lineRule="exact"/>
              <w:rPr>
                <w:rFonts w:eastAsia="標楷體" w:hint="eastAsia"/>
                <w:b/>
                <w:sz w:val="28"/>
                <w:szCs w:val="28"/>
              </w:rPr>
            </w:pPr>
          </w:p>
        </w:tc>
      </w:tr>
      <w:tr w:rsidR="00A36E48" w:rsidRPr="00B36EE9" w14:paraId="4EC0146E" w14:textId="77777777" w:rsidTr="00B36EE9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B1031" w14:textId="77777777" w:rsidR="00A36E48" w:rsidRPr="00B36EE9" w:rsidRDefault="00A95498" w:rsidP="00B36EE9">
            <w:pPr>
              <w:pStyle w:val="1"/>
              <w:spacing w:before="180" w:after="18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36EE9">
              <w:rPr>
                <w:rFonts w:eastAsia="標楷體"/>
                <w:b/>
                <w:sz w:val="28"/>
                <w:szCs w:val="28"/>
              </w:rPr>
              <w:t>授課</w:t>
            </w:r>
          </w:p>
          <w:p w14:paraId="00E9017D" w14:textId="77777777" w:rsidR="00A36E48" w:rsidRDefault="00A95498" w:rsidP="00B36EE9">
            <w:pPr>
              <w:pStyle w:val="1"/>
              <w:spacing w:before="180" w:after="18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36EE9">
              <w:rPr>
                <w:rFonts w:eastAsia="標楷體"/>
                <w:b/>
                <w:sz w:val="28"/>
                <w:szCs w:val="28"/>
              </w:rPr>
              <w:t>教師</w:t>
            </w:r>
          </w:p>
          <w:p w14:paraId="448907C9" w14:textId="4A60A3A4" w:rsidR="00B36EE9" w:rsidRPr="00B36EE9" w:rsidRDefault="00B36EE9" w:rsidP="00B36EE9">
            <w:pPr>
              <w:pStyle w:val="1"/>
              <w:spacing w:before="180" w:after="180"/>
              <w:jc w:val="center"/>
              <w:rPr>
                <w:rFonts w:eastAsia="標楷體" w:hint="eastAsia"/>
                <w:b/>
                <w:sz w:val="28"/>
                <w:szCs w:val="28"/>
              </w:rPr>
            </w:pPr>
            <w:r>
              <w:t>Course Instructor</w:t>
            </w:r>
          </w:p>
        </w:tc>
        <w:tc>
          <w:tcPr>
            <w:tcW w:w="89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C77A5" w14:textId="0CA4CDF1" w:rsidR="00A36E48" w:rsidRPr="00B36EE9" w:rsidRDefault="00A95498" w:rsidP="00B36EE9">
            <w:pPr>
              <w:pStyle w:val="1"/>
              <w:spacing w:before="180" w:after="180"/>
              <w:rPr>
                <w:rFonts w:eastAsia="標楷體"/>
              </w:rPr>
            </w:pPr>
            <w:r w:rsidRPr="00B36EE9">
              <w:rPr>
                <w:rFonts w:eastAsia="標楷體"/>
              </w:rPr>
              <w:t>(</w:t>
            </w:r>
            <w:r w:rsidRPr="00B36EE9">
              <w:rPr>
                <w:rFonts w:eastAsia="標楷體"/>
              </w:rPr>
              <w:t>簽名</w:t>
            </w:r>
            <w:r w:rsidR="00B36EE9">
              <w:t>Signature</w:t>
            </w:r>
            <w:r w:rsidRPr="00B36EE9">
              <w:rPr>
                <w:rFonts w:eastAsia="標楷體"/>
              </w:rPr>
              <w:t>)</w:t>
            </w:r>
          </w:p>
          <w:p w14:paraId="09ECB316" w14:textId="77777777" w:rsidR="00A36E48" w:rsidRDefault="00A95498" w:rsidP="00B36EE9">
            <w:pPr>
              <w:pStyle w:val="1"/>
              <w:spacing w:before="180" w:after="180"/>
              <w:jc w:val="right"/>
              <w:rPr>
                <w:rFonts w:eastAsia="標楷體"/>
                <w:sz w:val="22"/>
                <w:szCs w:val="22"/>
              </w:rPr>
            </w:pPr>
            <w:r w:rsidRPr="00B36EE9">
              <w:rPr>
                <w:rFonts w:eastAsia="標楷體"/>
                <w:sz w:val="22"/>
                <w:szCs w:val="22"/>
              </w:rPr>
              <w:t xml:space="preserve">    </w:t>
            </w:r>
            <w:r w:rsidRPr="00B36EE9">
              <w:rPr>
                <w:rFonts w:eastAsia="標楷體"/>
                <w:sz w:val="22"/>
                <w:szCs w:val="22"/>
              </w:rPr>
              <w:t>年</w:t>
            </w:r>
            <w:r w:rsidRPr="00B36EE9">
              <w:rPr>
                <w:rFonts w:eastAsia="標楷體"/>
                <w:sz w:val="22"/>
                <w:szCs w:val="22"/>
              </w:rPr>
              <w:t xml:space="preserve">     </w:t>
            </w:r>
            <w:r w:rsidRPr="00B36EE9">
              <w:rPr>
                <w:rFonts w:eastAsia="標楷體"/>
                <w:sz w:val="22"/>
                <w:szCs w:val="22"/>
              </w:rPr>
              <w:t>月</w:t>
            </w:r>
            <w:r w:rsidRPr="00B36EE9">
              <w:rPr>
                <w:rFonts w:eastAsia="標楷體"/>
                <w:sz w:val="22"/>
                <w:szCs w:val="22"/>
              </w:rPr>
              <w:t xml:space="preserve">     </w:t>
            </w:r>
            <w:r w:rsidRPr="00B36EE9">
              <w:rPr>
                <w:rFonts w:eastAsia="標楷體"/>
                <w:sz w:val="22"/>
                <w:szCs w:val="22"/>
              </w:rPr>
              <w:t>日</w:t>
            </w:r>
          </w:p>
          <w:p w14:paraId="0B86D5AD" w14:textId="1FBDC83F" w:rsidR="00B36EE9" w:rsidRPr="00B36EE9" w:rsidRDefault="00B36EE9" w:rsidP="00B36EE9">
            <w:pPr>
              <w:pStyle w:val="1"/>
              <w:spacing w:before="180" w:after="180"/>
              <w:jc w:val="right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(</w:t>
            </w:r>
            <w:proofErr w:type="spellStart"/>
            <w:r>
              <w:rPr>
                <w:rFonts w:eastAsia="標楷體"/>
                <w:sz w:val="22"/>
                <w:szCs w:val="22"/>
              </w:rPr>
              <w:t>yyyy</w:t>
            </w:r>
            <w:proofErr w:type="spellEnd"/>
            <w:r>
              <w:rPr>
                <w:rFonts w:eastAsia="標楷體"/>
                <w:sz w:val="22"/>
                <w:szCs w:val="22"/>
              </w:rPr>
              <w:t>/mm/dd)</w:t>
            </w:r>
          </w:p>
        </w:tc>
      </w:tr>
    </w:tbl>
    <w:p w14:paraId="39DC9DD9" w14:textId="48D6F3EC" w:rsidR="00A36E48" w:rsidRPr="00B36EE9" w:rsidRDefault="00A95498">
      <w:pPr>
        <w:pStyle w:val="1"/>
        <w:numPr>
          <w:ilvl w:val="0"/>
          <w:numId w:val="1"/>
        </w:numPr>
        <w:spacing w:before="183"/>
        <w:ind w:left="482" w:right="-153" w:hanging="482"/>
        <w:rPr>
          <w:rStyle w:val="10"/>
        </w:rPr>
      </w:pPr>
      <w:r w:rsidRPr="00B36EE9">
        <w:rPr>
          <w:rStyle w:val="10"/>
          <w:rFonts w:eastAsia="標楷體"/>
        </w:rPr>
        <w:t>請於</w:t>
      </w:r>
      <w:r w:rsidRPr="00B36EE9">
        <w:rPr>
          <w:rStyle w:val="10"/>
          <w:rFonts w:eastAsia="標楷體"/>
          <w:b/>
        </w:rPr>
        <w:t>考試日一周前</w:t>
      </w:r>
      <w:r w:rsidRPr="00B36EE9">
        <w:rPr>
          <w:rStyle w:val="10"/>
          <w:rFonts w:eastAsia="標楷體"/>
        </w:rPr>
        <w:t>將本表電子檔寄至</w:t>
      </w:r>
      <w:r w:rsidR="00B36EE9">
        <w:rPr>
          <w:rStyle w:val="10"/>
          <w:rFonts w:eastAsia="標楷體" w:hint="eastAsia"/>
        </w:rPr>
        <w:t>系上</w:t>
      </w:r>
      <w:r w:rsidRPr="00B36EE9">
        <w:rPr>
          <w:rStyle w:val="10"/>
          <w:rFonts w:eastAsia="標楷體"/>
        </w:rPr>
        <w:t>電子信箱（</w:t>
      </w:r>
      <w:r w:rsidRPr="00B36EE9">
        <w:rPr>
          <w:rFonts w:eastAsia="標楷體"/>
          <w:kern w:val="0"/>
        </w:rPr>
        <w:t>gipa@deps.ntnu.edu.tw</w:t>
      </w:r>
      <w:r w:rsidRPr="00B36EE9">
        <w:rPr>
          <w:rFonts w:eastAsia="標楷體"/>
          <w:kern w:val="0"/>
        </w:rPr>
        <w:t>）</w:t>
      </w:r>
      <w:bookmarkStart w:id="0" w:name="_Hlt167261221"/>
      <w:bookmarkStart w:id="1" w:name="_Hlt167261222"/>
      <w:bookmarkEnd w:id="0"/>
      <w:bookmarkEnd w:id="1"/>
      <w:r w:rsidRPr="00B36EE9">
        <w:rPr>
          <w:rFonts w:eastAsia="標楷體"/>
        </w:rPr>
        <w:t>，正本請授課教師簽名後，於考試日一周前</w:t>
      </w:r>
      <w:r w:rsidRPr="00B36EE9">
        <w:rPr>
          <w:rFonts w:eastAsia="標楷體"/>
        </w:rPr>
        <w:t>(</w:t>
      </w:r>
      <w:r w:rsidRPr="00B36EE9">
        <w:rPr>
          <w:rFonts w:eastAsia="標楷體"/>
        </w:rPr>
        <w:t>上班日</w:t>
      </w:r>
      <w:r w:rsidRPr="00B36EE9">
        <w:rPr>
          <w:rFonts w:eastAsia="標楷體"/>
        </w:rPr>
        <w:t>)</w:t>
      </w:r>
      <w:r w:rsidRPr="00B36EE9">
        <w:rPr>
          <w:rStyle w:val="10"/>
          <w:rFonts w:eastAsia="標楷體"/>
        </w:rPr>
        <w:t>17</w:t>
      </w:r>
      <w:r w:rsidRPr="00B36EE9">
        <w:rPr>
          <w:rStyle w:val="10"/>
          <w:rFonts w:eastAsia="標楷體"/>
        </w:rPr>
        <w:t>點前送回</w:t>
      </w:r>
      <w:r w:rsidR="00B36EE9">
        <w:rPr>
          <w:rStyle w:val="10"/>
          <w:rFonts w:eastAsia="標楷體" w:hint="eastAsia"/>
        </w:rPr>
        <w:t>系</w:t>
      </w:r>
      <w:r w:rsidRPr="00B36EE9">
        <w:rPr>
          <w:rStyle w:val="10"/>
          <w:rFonts w:eastAsia="標楷體"/>
        </w:rPr>
        <w:t>辦。逾期者將扣考。</w:t>
      </w:r>
    </w:p>
    <w:p w14:paraId="6752C0D3" w14:textId="209AC691" w:rsidR="00B36EE9" w:rsidRPr="009E203B" w:rsidRDefault="00B36EE9" w:rsidP="00B36EE9">
      <w:pPr>
        <w:pStyle w:val="1"/>
        <w:numPr>
          <w:ilvl w:val="0"/>
          <w:numId w:val="1"/>
        </w:numPr>
        <w:spacing w:before="183" w:line="240" w:lineRule="exact"/>
        <w:ind w:left="475" w:right="-158" w:hanging="475"/>
        <w:rPr>
          <w:b/>
          <w:bCs/>
        </w:rPr>
      </w:pPr>
      <w:r w:rsidRPr="009E203B">
        <w:rPr>
          <w:rStyle w:val="aa"/>
          <w:b w:val="0"/>
          <w:bCs w:val="0"/>
        </w:rPr>
        <w:t xml:space="preserve">Please email the electronic version of this form to the </w:t>
      </w:r>
      <w:r w:rsidRPr="009E203B">
        <w:rPr>
          <w:rStyle w:val="aa"/>
          <w:rFonts w:hint="eastAsia"/>
          <w:b w:val="0"/>
          <w:bCs w:val="0"/>
        </w:rPr>
        <w:t>D</w:t>
      </w:r>
      <w:r w:rsidRPr="009E203B">
        <w:rPr>
          <w:rStyle w:val="aa"/>
          <w:b w:val="0"/>
          <w:bCs w:val="0"/>
        </w:rPr>
        <w:t>epartment</w:t>
      </w:r>
      <w:r w:rsidRPr="009E203B">
        <w:rPr>
          <w:rStyle w:val="aa"/>
          <w:b w:val="0"/>
          <w:bCs w:val="0"/>
        </w:rPr>
        <w:t xml:space="preserve"> at </w:t>
      </w:r>
      <w:hyperlink r:id="rId7" w:history="1">
        <w:r w:rsidRPr="009E203B">
          <w:rPr>
            <w:rStyle w:val="aa"/>
            <w:b w:val="0"/>
            <w:bCs w:val="0"/>
            <w:color w:val="0000FF"/>
            <w:u w:val="single"/>
          </w:rPr>
          <w:t>gipa@deps.ntnu.edu.tw</w:t>
        </w:r>
      </w:hyperlink>
      <w:r w:rsidRPr="009E203B">
        <w:rPr>
          <w:rStyle w:val="aa"/>
          <w:b w:val="0"/>
          <w:bCs w:val="0"/>
        </w:rPr>
        <w:t xml:space="preserve"> one week prior to the examination date. The original copy, signed by the course instructor, must be submitted to the Office by 5:00 p.m. on a </w:t>
      </w:r>
      <w:r w:rsidR="009E203B" w:rsidRPr="009E203B">
        <w:rPr>
          <w:rStyle w:val="aa"/>
          <w:b w:val="0"/>
          <w:bCs w:val="0"/>
        </w:rPr>
        <w:t>working</w:t>
      </w:r>
      <w:r w:rsidRPr="009E203B">
        <w:rPr>
          <w:rStyle w:val="aa"/>
          <w:b w:val="0"/>
          <w:bCs w:val="0"/>
        </w:rPr>
        <w:t xml:space="preserve"> day one week prior to the examination date. Late submissions will result in disqualification from the examination.</w:t>
      </w:r>
    </w:p>
    <w:p w14:paraId="5FA05829" w14:textId="77777777" w:rsidR="00A36E48" w:rsidRPr="00B36EE9" w:rsidRDefault="00A36E48">
      <w:pPr>
        <w:pStyle w:val="1"/>
        <w:spacing w:before="183"/>
        <w:ind w:right="-153"/>
      </w:pPr>
    </w:p>
    <w:sectPr w:rsidR="00A36E48" w:rsidRPr="00B36EE9">
      <w:pgSz w:w="11906" w:h="16838"/>
      <w:pgMar w:top="851" w:right="851" w:bottom="851" w:left="851" w:header="720" w:footer="720" w:gutter="0"/>
      <w:cols w:space="720"/>
      <w:docGrid w:type="line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44517" w14:textId="77777777" w:rsidR="00A95498" w:rsidRDefault="00A95498">
      <w:r>
        <w:separator/>
      </w:r>
    </w:p>
  </w:endnote>
  <w:endnote w:type="continuationSeparator" w:id="0">
    <w:p w14:paraId="671B2B83" w14:textId="77777777" w:rsidR="00A95498" w:rsidRDefault="00A95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1AAD0" w14:textId="77777777" w:rsidR="00A95498" w:rsidRDefault="00A95498">
      <w:r>
        <w:rPr>
          <w:color w:val="000000"/>
        </w:rPr>
        <w:separator/>
      </w:r>
    </w:p>
  </w:footnote>
  <w:footnote w:type="continuationSeparator" w:id="0">
    <w:p w14:paraId="40AB5728" w14:textId="77777777" w:rsidR="00A95498" w:rsidRDefault="00A95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8E66EF"/>
    <w:multiLevelType w:val="multilevel"/>
    <w:tmpl w:val="516AB4B8"/>
    <w:lvl w:ilvl="0">
      <w:numFmt w:val="bullet"/>
      <w:lvlText w:val="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36E48"/>
    <w:rsid w:val="006642F4"/>
    <w:rsid w:val="009E203B"/>
    <w:rsid w:val="00A36E48"/>
    <w:rsid w:val="00A95498"/>
    <w:rsid w:val="00B36EE9"/>
    <w:rsid w:val="00F1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05289"/>
  <w15:docId w15:val="{C83EA540-1816-4CB2-8873-46F0F197B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36EE9"/>
    <w:pPr>
      <w:autoSpaceDN/>
      <w:spacing w:before="100" w:beforeAutospacing="1" w:after="100" w:afterAutospacing="1"/>
      <w:textAlignment w:val="auto"/>
      <w:outlineLvl w:val="2"/>
    </w:pPr>
    <w:rPr>
      <w:rFonts w:ascii="新細明體" w:hAnsi="新細明體" w:cs="新細明體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pPr>
      <w:widowControl w:val="0"/>
      <w:suppressAutoHyphens/>
    </w:pPr>
    <w:rPr>
      <w:kern w:val="3"/>
      <w:sz w:val="24"/>
      <w:szCs w:val="24"/>
    </w:rPr>
  </w:style>
  <w:style w:type="character" w:customStyle="1" w:styleId="10">
    <w:name w:val="預設段落字型1"/>
  </w:style>
  <w:style w:type="character" w:customStyle="1" w:styleId="11">
    <w:name w:val="超連結1"/>
    <w:rPr>
      <w:color w:val="0000FF"/>
      <w:u w:val="single"/>
    </w:rPr>
  </w:style>
  <w:style w:type="paragraph" w:customStyle="1" w:styleId="12">
    <w:name w:val="頁首1"/>
    <w:basedOn w:val="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3">
    <w:name w:val="頁首 字元"/>
    <w:rPr>
      <w:kern w:val="3"/>
    </w:rPr>
  </w:style>
  <w:style w:type="paragraph" w:customStyle="1" w:styleId="13">
    <w:name w:val="頁尾1"/>
    <w:basedOn w:val="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rPr>
      <w:kern w:val="3"/>
    </w:rPr>
  </w:style>
  <w:style w:type="character" w:styleId="a5">
    <w:name w:val="Hyperlink"/>
    <w:basedOn w:val="a0"/>
    <w:rPr>
      <w:color w:val="0563C1"/>
      <w:u w:val="single"/>
    </w:rPr>
  </w:style>
  <w:style w:type="character" w:styleId="a6">
    <w:name w:val="Unresolved Mention"/>
    <w:basedOn w:val="a0"/>
    <w:rPr>
      <w:color w:val="605E5C"/>
      <w:shd w:val="clear" w:color="auto" w:fill="E1DFDD"/>
    </w:rPr>
  </w:style>
  <w:style w:type="character" w:styleId="a7">
    <w:name w:val="FollowedHyperlink"/>
    <w:basedOn w:val="a0"/>
    <w:rPr>
      <w:color w:val="954F72"/>
      <w:u w:val="single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</w:style>
  <w:style w:type="character" w:customStyle="1" w:styleId="14">
    <w:name w:val="頁首 字元1"/>
    <w:basedOn w:val="a0"/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</w:style>
  <w:style w:type="character" w:customStyle="1" w:styleId="15">
    <w:name w:val="頁尾 字元1"/>
    <w:basedOn w:val="a0"/>
  </w:style>
  <w:style w:type="character" w:customStyle="1" w:styleId="30">
    <w:name w:val="標題 3 字元"/>
    <w:basedOn w:val="a0"/>
    <w:link w:val="3"/>
    <w:uiPriority w:val="9"/>
    <w:rsid w:val="00B36EE9"/>
    <w:rPr>
      <w:rFonts w:ascii="新細明體" w:hAnsi="新細明體" w:cs="新細明體"/>
      <w:b/>
      <w:bCs/>
      <w:sz w:val="27"/>
      <w:szCs w:val="27"/>
    </w:rPr>
  </w:style>
  <w:style w:type="character" w:styleId="aa">
    <w:name w:val="Strong"/>
    <w:basedOn w:val="a0"/>
    <w:uiPriority w:val="22"/>
    <w:qFormat/>
    <w:rsid w:val="00B36EE9"/>
    <w:rPr>
      <w:b/>
      <w:bCs/>
    </w:rPr>
  </w:style>
  <w:style w:type="paragraph" w:styleId="Web">
    <w:name w:val="Normal (Web)"/>
    <w:basedOn w:val="a"/>
    <w:uiPriority w:val="99"/>
    <w:semiHidden/>
    <w:unhideWhenUsed/>
    <w:rsid w:val="00B36EE9"/>
    <w:pPr>
      <w:autoSpaceDN/>
      <w:spacing w:before="100" w:beforeAutospacing="1" w:after="100" w:afterAutospacing="1"/>
      <w:textAlignment w:val="auto"/>
    </w:pPr>
    <w:rPr>
      <w:rFonts w:ascii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ipa@deps.ntn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國立台灣師範大學表演藝術研究所</dc:title>
  <dc:subject/>
  <dc:creator>user</dc:creator>
  <cp:lastModifiedBy>筱雯 林</cp:lastModifiedBy>
  <cp:revision>2</cp:revision>
  <dcterms:created xsi:type="dcterms:W3CDTF">2026-09-17T06:41:00Z</dcterms:created>
  <dcterms:modified xsi:type="dcterms:W3CDTF">2026-09-17T06:41:00Z</dcterms:modified>
</cp:coreProperties>
</file>